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966F4" w14:textId="77777777" w:rsidR="00DA0489" w:rsidRPr="005D1816" w:rsidRDefault="00DA0489" w:rsidP="00DA0489">
      <w:pPr>
        <w:rPr>
          <w:rFonts w:ascii="Helvetica" w:hAnsi="Helvetica" w:cs="Helvetica"/>
          <w:szCs w:val="22"/>
        </w:rPr>
      </w:pPr>
    </w:p>
    <w:p w14:paraId="63DF4FDE" w14:textId="408E9ACF" w:rsidR="00711869" w:rsidRPr="00725FD8" w:rsidRDefault="00A53F49" w:rsidP="00711869">
      <w:pPr>
        <w:rPr>
          <w:rFonts w:ascii="Helvetica" w:hAnsi="Helvetica" w:cs="Helvetica"/>
          <w:b/>
          <w:color w:val="EC6907"/>
          <w:sz w:val="28"/>
          <w:szCs w:val="22"/>
        </w:rPr>
      </w:pPr>
      <w:r w:rsidRPr="00725FD8">
        <w:rPr>
          <w:rFonts w:ascii="Helvetica" w:hAnsi="Helvetica" w:cs="Helvetica"/>
          <w:b/>
          <w:color w:val="EC6907"/>
          <w:sz w:val="28"/>
          <w:szCs w:val="22"/>
        </w:rPr>
        <w:t xml:space="preserve">Arbeitsblatt </w:t>
      </w:r>
      <w:r w:rsidR="00174780" w:rsidRPr="00725FD8">
        <w:rPr>
          <w:rFonts w:ascii="Helvetica" w:hAnsi="Helvetica" w:cs="Helvetica"/>
          <w:b/>
          <w:color w:val="EC6907"/>
          <w:sz w:val="28"/>
          <w:szCs w:val="22"/>
        </w:rPr>
        <w:t>Pflichtenheft</w:t>
      </w:r>
    </w:p>
    <w:p w14:paraId="0DEDC3B6" w14:textId="45BCE2A5" w:rsidR="00711869" w:rsidRPr="005D1816" w:rsidRDefault="00711869" w:rsidP="00711869">
      <w:pPr>
        <w:rPr>
          <w:rFonts w:ascii="Helvetica" w:hAnsi="Helvetica" w:cs="Helvetica"/>
          <w:b/>
          <w:szCs w:val="2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487"/>
      </w:tblGrid>
      <w:tr w:rsidR="00711869" w:rsidRPr="005D1816" w14:paraId="5F972E1E" w14:textId="77777777" w:rsidTr="00AE3A05">
        <w:trPr>
          <w:trHeight w:val="391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79E01A" w14:textId="5626CC8D" w:rsidR="00711869" w:rsidRPr="005D1816" w:rsidRDefault="00711869" w:rsidP="001A70D0">
            <w:pPr>
              <w:jc w:val="both"/>
              <w:rPr>
                <w:rFonts w:ascii="Helvetica" w:eastAsia="Times" w:hAnsi="Helvetica" w:cs="Helvetica"/>
                <w:b/>
                <w:spacing w:val="6"/>
                <w:szCs w:val="22"/>
              </w:rPr>
            </w:pPr>
            <w:r w:rsidRPr="005D1816">
              <w:rPr>
                <w:rFonts w:ascii="Helvetica" w:hAnsi="Helvetica" w:cs="Helvetica"/>
                <w:b/>
                <w:szCs w:val="22"/>
              </w:rPr>
              <w:t xml:space="preserve">Angaben </w:t>
            </w:r>
            <w:r w:rsidR="00A53F49">
              <w:rPr>
                <w:rFonts w:ascii="Helvetica" w:hAnsi="Helvetica" w:cs="Helvetica"/>
                <w:b/>
                <w:szCs w:val="22"/>
              </w:rPr>
              <w:t xml:space="preserve">zum </w:t>
            </w:r>
            <w:r w:rsidR="001A70D0">
              <w:rPr>
                <w:rFonts w:ascii="Helvetica" w:hAnsi="Helvetica" w:cs="Helvetica"/>
                <w:b/>
                <w:szCs w:val="22"/>
              </w:rPr>
              <w:t>Ressort</w:t>
            </w:r>
          </w:p>
        </w:tc>
      </w:tr>
      <w:tr w:rsidR="00A53F49" w:rsidRPr="005D1816" w14:paraId="26362C35" w14:textId="77777777" w:rsidTr="00AE3A05">
        <w:trPr>
          <w:trHeight w:val="1104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B188C" w14:textId="533A05EB" w:rsidR="00A53F49" w:rsidRDefault="00A53F49" w:rsidP="007F6DE1">
            <w:pPr>
              <w:rPr>
                <w:rFonts w:ascii="Helvetica" w:hAnsi="Helvetica" w:cs="Helvetica"/>
                <w:szCs w:val="22"/>
              </w:rPr>
            </w:pPr>
            <w:r>
              <w:rPr>
                <w:rFonts w:ascii="Helvetica" w:hAnsi="Helvetica" w:cs="Helvetica"/>
                <w:szCs w:val="22"/>
              </w:rPr>
              <w:t>Name des Vereins/Organisation</w:t>
            </w:r>
            <w:r w:rsidRPr="005D1816">
              <w:rPr>
                <w:rFonts w:ascii="Helvetica" w:hAnsi="Helvetica" w:cs="Helvetica"/>
                <w:szCs w:val="22"/>
              </w:rPr>
              <w:t>:</w:t>
            </w:r>
            <w:r>
              <w:rPr>
                <w:rFonts w:ascii="Helvetica" w:hAnsi="Helvetica" w:cs="Helvetica"/>
                <w:szCs w:val="22"/>
              </w:rPr>
              <w:t xml:space="preserve">        __________________________________</w:t>
            </w:r>
          </w:p>
          <w:p w14:paraId="59179140" w14:textId="0738CE88" w:rsidR="00A53F49" w:rsidRDefault="00A53F49" w:rsidP="007F6DE1">
            <w:pPr>
              <w:rPr>
                <w:rFonts w:ascii="Helvetica" w:hAnsi="Helvetica" w:cs="Helvetica"/>
                <w:szCs w:val="22"/>
              </w:rPr>
            </w:pPr>
            <w:r>
              <w:rPr>
                <w:rFonts w:ascii="Helvetica" w:hAnsi="Helvetica" w:cs="Helvetica"/>
                <w:szCs w:val="22"/>
              </w:rPr>
              <w:t>Name des Treffs</w:t>
            </w:r>
            <w:r w:rsidRPr="005D1816">
              <w:rPr>
                <w:rFonts w:ascii="Helvetica" w:hAnsi="Helvetica" w:cs="Helvetica"/>
                <w:szCs w:val="22"/>
              </w:rPr>
              <w:t>:</w:t>
            </w:r>
            <w:r>
              <w:rPr>
                <w:rFonts w:ascii="Helvetica" w:hAnsi="Helvetica" w:cs="Helvetica"/>
                <w:szCs w:val="22"/>
              </w:rPr>
              <w:t xml:space="preserve">                                __________________________________</w:t>
            </w:r>
          </w:p>
          <w:p w14:paraId="2DAAE360" w14:textId="7E1C2CE2" w:rsidR="00A53F49" w:rsidRPr="005D1816" w:rsidRDefault="00174780" w:rsidP="007F6DE1">
            <w:pPr>
              <w:rPr>
                <w:rFonts w:ascii="Helvetica" w:hAnsi="Helvetica" w:cs="Helvetica"/>
                <w:szCs w:val="22"/>
              </w:rPr>
            </w:pPr>
            <w:r>
              <w:rPr>
                <w:rFonts w:ascii="Helvetica" w:hAnsi="Helvetica" w:cs="Helvetica"/>
                <w:szCs w:val="22"/>
              </w:rPr>
              <w:t>Ressort</w:t>
            </w:r>
            <w:r w:rsidR="00A53F49">
              <w:rPr>
                <w:rFonts w:ascii="Helvetica" w:hAnsi="Helvetica" w:cs="Helvetica"/>
                <w:szCs w:val="22"/>
              </w:rPr>
              <w:t xml:space="preserve">:                                     </w:t>
            </w:r>
            <w:r>
              <w:rPr>
                <w:rFonts w:ascii="Helvetica" w:hAnsi="Helvetica" w:cs="Helvetica"/>
                <w:szCs w:val="22"/>
              </w:rPr>
              <w:t xml:space="preserve">         </w:t>
            </w:r>
            <w:r w:rsidR="00A53F49">
              <w:rPr>
                <w:rFonts w:ascii="Helvetica" w:hAnsi="Helvetica" w:cs="Helvetica"/>
                <w:szCs w:val="22"/>
              </w:rPr>
              <w:t>__________________________________</w:t>
            </w:r>
          </w:p>
          <w:p w14:paraId="0A67608E" w14:textId="77777777" w:rsidR="00A53F49" w:rsidRDefault="00A53F49" w:rsidP="00A53F49">
            <w:pPr>
              <w:rPr>
                <w:rFonts w:ascii="Helvetica" w:hAnsi="Helvetica" w:cs="Helvetica"/>
                <w:szCs w:val="22"/>
              </w:rPr>
            </w:pPr>
            <w:r>
              <w:rPr>
                <w:rFonts w:ascii="Helvetica" w:hAnsi="Helvetica" w:cs="Helvetica"/>
                <w:szCs w:val="22"/>
              </w:rPr>
              <w:t>Datum</w:t>
            </w:r>
            <w:r w:rsidRPr="005D1816">
              <w:rPr>
                <w:rFonts w:ascii="Helvetica" w:hAnsi="Helvetica" w:cs="Helvetica"/>
                <w:szCs w:val="22"/>
              </w:rPr>
              <w:t>:</w:t>
            </w:r>
            <w:r>
              <w:rPr>
                <w:rFonts w:ascii="Helvetica" w:hAnsi="Helvetica" w:cs="Helvetica"/>
                <w:szCs w:val="22"/>
              </w:rPr>
              <w:t xml:space="preserve">                                                __________________________________</w:t>
            </w:r>
          </w:p>
          <w:p w14:paraId="71174EC7" w14:textId="5B82ABF0" w:rsidR="00A53F49" w:rsidRPr="00A53F49" w:rsidRDefault="00A53F49" w:rsidP="00A53F49">
            <w:pPr>
              <w:rPr>
                <w:rFonts w:ascii="Helvetica" w:eastAsia="Times" w:hAnsi="Helvetica" w:cs="Helvetica"/>
                <w:spacing w:val="6"/>
                <w:szCs w:val="22"/>
              </w:rPr>
            </w:pPr>
            <w:r>
              <w:rPr>
                <w:rFonts w:ascii="Helvetica" w:hAnsi="Helvetica" w:cs="Helvetica"/>
                <w:szCs w:val="22"/>
              </w:rPr>
              <w:t>Erstellt von:                                         __________________________________</w:t>
            </w:r>
          </w:p>
        </w:tc>
      </w:tr>
    </w:tbl>
    <w:p w14:paraId="074AAB86" w14:textId="3E32B445" w:rsidR="000E2B4B" w:rsidRPr="005D1816" w:rsidRDefault="000E2B4B" w:rsidP="00711869">
      <w:pPr>
        <w:rPr>
          <w:rFonts w:ascii="Helvetica" w:eastAsia="Times" w:hAnsi="Helvetica" w:cs="Helvetica"/>
          <w:spacing w:val="6"/>
          <w:szCs w:val="22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7"/>
      </w:tblGrid>
      <w:tr w:rsidR="00AE3A05" w:rsidRPr="005D1816" w14:paraId="4587C0C0" w14:textId="77777777" w:rsidTr="00AE3A05">
        <w:trPr>
          <w:trHeight w:val="505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1BB8A7" w14:textId="1F9C75AB" w:rsidR="00AE3A05" w:rsidRPr="00AE3A05" w:rsidRDefault="00AE3A05" w:rsidP="00174780">
            <w:pPr>
              <w:spacing w:after="0"/>
              <w:rPr>
                <w:rFonts w:ascii="Helvetica" w:eastAsia="Times" w:hAnsi="Helvetica" w:cs="Helvetica"/>
                <w:b/>
                <w:spacing w:val="6"/>
                <w:szCs w:val="22"/>
              </w:rPr>
            </w:pPr>
            <w:r>
              <w:rPr>
                <w:rFonts w:ascii="Helvetica" w:hAnsi="Helvetica" w:cs="Helvetica"/>
                <w:b/>
                <w:szCs w:val="22"/>
              </w:rPr>
              <w:t xml:space="preserve">1. </w:t>
            </w:r>
            <w:r w:rsidR="00174780">
              <w:rPr>
                <w:rFonts w:ascii="Helvetica" w:hAnsi="Helvetica" w:cs="Helvetica"/>
                <w:b/>
                <w:szCs w:val="22"/>
              </w:rPr>
              <w:t xml:space="preserve">Anforderungsprofil </w:t>
            </w:r>
          </w:p>
        </w:tc>
      </w:tr>
      <w:tr w:rsidR="00AE3A05" w:rsidRPr="005D1816" w14:paraId="02947F25" w14:textId="77777777" w:rsidTr="00EB663A">
        <w:trPr>
          <w:trHeight w:val="609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CFE6" w14:textId="4750069E" w:rsidR="00AE3A05" w:rsidRPr="00784643" w:rsidRDefault="00174780" w:rsidP="00AE3A05">
            <w:pPr>
              <w:rPr>
                <w:rFonts w:ascii="Helvetica" w:eastAsia="Times" w:hAnsi="Helvetica" w:cs="Helvetica"/>
                <w:i/>
                <w:spacing w:val="6"/>
                <w:szCs w:val="22"/>
              </w:rPr>
            </w:pPr>
            <w:r>
              <w:rPr>
                <w:rFonts w:ascii="Helvetica" w:eastAsia="Times" w:hAnsi="Helvetica" w:cs="Helvetica"/>
                <w:i/>
                <w:spacing w:val="6"/>
                <w:szCs w:val="22"/>
              </w:rPr>
              <w:t>Was für Anforderungen stellt dieses Ressort?</w:t>
            </w:r>
          </w:p>
          <w:p w14:paraId="5F15521E" w14:textId="77777777" w:rsidR="00AE3A05" w:rsidRDefault="00AE3A05" w:rsidP="00AE3A05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4FFC2AA4" w14:textId="77777777" w:rsidR="00AE3A05" w:rsidRDefault="00AE3A05" w:rsidP="00AE3A05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17FCC0BA" w14:textId="77777777" w:rsidR="00AE3A05" w:rsidRDefault="00AE3A05" w:rsidP="00AE3A05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43B49A69" w14:textId="21BBDB83" w:rsidR="00AE3A05" w:rsidRPr="005D1816" w:rsidRDefault="00AE3A05" w:rsidP="00AE3A05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</w:tc>
      </w:tr>
    </w:tbl>
    <w:p w14:paraId="575B4A63" w14:textId="77777777" w:rsidR="000E2B4B" w:rsidRDefault="000E2B4B" w:rsidP="00A53F49">
      <w:pPr>
        <w:rPr>
          <w:rFonts w:ascii="Helvetica" w:hAnsi="Helvetica" w:cs="Helvetica"/>
          <w:szCs w:val="22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7"/>
      </w:tblGrid>
      <w:tr w:rsidR="00AE3A05" w:rsidRPr="005D1816" w14:paraId="0718CF49" w14:textId="77777777" w:rsidTr="00EB663A">
        <w:trPr>
          <w:trHeight w:val="505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628F1B" w14:textId="6E65C550" w:rsidR="00AE3A05" w:rsidRPr="00AE3A05" w:rsidRDefault="00AE3A05" w:rsidP="00174780">
            <w:pPr>
              <w:spacing w:after="0"/>
              <w:rPr>
                <w:rFonts w:ascii="Helvetica" w:eastAsia="Times" w:hAnsi="Helvetica" w:cs="Helvetica"/>
                <w:b/>
                <w:spacing w:val="6"/>
                <w:szCs w:val="22"/>
              </w:rPr>
            </w:pPr>
            <w:r>
              <w:rPr>
                <w:rFonts w:ascii="Helvetica" w:hAnsi="Helvetica" w:cs="Helvetica"/>
                <w:b/>
                <w:szCs w:val="22"/>
              </w:rPr>
              <w:t xml:space="preserve">2. </w:t>
            </w:r>
            <w:r w:rsidR="00174780">
              <w:rPr>
                <w:rFonts w:ascii="Helvetica" w:hAnsi="Helvetica" w:cs="Helvetica"/>
                <w:b/>
                <w:szCs w:val="22"/>
              </w:rPr>
              <w:t>Pflichten</w:t>
            </w:r>
          </w:p>
        </w:tc>
      </w:tr>
      <w:tr w:rsidR="00AE3A05" w:rsidRPr="005D1816" w14:paraId="4A633D26" w14:textId="77777777" w:rsidTr="00EB663A">
        <w:trPr>
          <w:trHeight w:val="609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0DF6" w14:textId="6939C312" w:rsidR="00784643" w:rsidRPr="00784643" w:rsidRDefault="00174780" w:rsidP="00784643">
            <w:pPr>
              <w:rPr>
                <w:rFonts w:ascii="Helvetica" w:eastAsia="Times" w:hAnsi="Helvetica" w:cs="Helvetica"/>
                <w:i/>
                <w:spacing w:val="6"/>
                <w:szCs w:val="22"/>
              </w:rPr>
            </w:pPr>
            <w:r>
              <w:rPr>
                <w:rFonts w:ascii="Helvetica" w:eastAsia="Times" w:hAnsi="Helvetica" w:cs="Helvetica"/>
                <w:i/>
                <w:spacing w:val="6"/>
                <w:szCs w:val="22"/>
              </w:rPr>
              <w:t>Hier werden die Pflichten des Ressorts aufgelistet.</w:t>
            </w:r>
          </w:p>
          <w:p w14:paraId="5DD4DA24" w14:textId="77777777" w:rsidR="00AE3A05" w:rsidRDefault="00AE3A05" w:rsidP="00EB663A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49C180E0" w14:textId="77777777" w:rsidR="00AE3A05" w:rsidRDefault="00AE3A05" w:rsidP="00EB663A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1F79FD80" w14:textId="77777777" w:rsidR="00AE3A05" w:rsidRDefault="00AE3A05" w:rsidP="00EB663A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25FECF19" w14:textId="77777777" w:rsidR="00AE3A05" w:rsidRDefault="00AE3A05" w:rsidP="00EB663A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3B5BC361" w14:textId="77777777" w:rsidR="00AE3A05" w:rsidRPr="005D1816" w:rsidRDefault="00AE3A05" w:rsidP="00EB663A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</w:tc>
      </w:tr>
    </w:tbl>
    <w:p w14:paraId="11A71F25" w14:textId="77777777" w:rsidR="00AE3A05" w:rsidRDefault="00AE3A05" w:rsidP="00A53F49">
      <w:pPr>
        <w:rPr>
          <w:rFonts w:ascii="Helvetica" w:hAnsi="Helvetica" w:cs="Helvetica"/>
          <w:szCs w:val="22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7"/>
      </w:tblGrid>
      <w:tr w:rsidR="00174780" w:rsidRPr="005D1816" w14:paraId="79EBCC28" w14:textId="77777777" w:rsidTr="00CA5FD1">
        <w:trPr>
          <w:trHeight w:val="505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D1C127" w14:textId="70B8F156" w:rsidR="00174780" w:rsidRPr="00AE3A05" w:rsidRDefault="00174780" w:rsidP="00174780">
            <w:pPr>
              <w:spacing w:after="0"/>
              <w:rPr>
                <w:rFonts w:ascii="Helvetica" w:eastAsia="Times" w:hAnsi="Helvetica" w:cs="Helvetica"/>
                <w:b/>
                <w:spacing w:val="6"/>
                <w:szCs w:val="22"/>
              </w:rPr>
            </w:pPr>
            <w:r>
              <w:rPr>
                <w:rFonts w:ascii="Helvetica" w:hAnsi="Helvetica" w:cs="Helvetica"/>
                <w:b/>
                <w:szCs w:val="22"/>
              </w:rPr>
              <w:t>3. Rechte</w:t>
            </w:r>
          </w:p>
        </w:tc>
      </w:tr>
      <w:tr w:rsidR="00174780" w:rsidRPr="005D1816" w14:paraId="4DD61B7E" w14:textId="77777777" w:rsidTr="00CA5FD1">
        <w:trPr>
          <w:trHeight w:val="609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D799" w14:textId="742E5727" w:rsidR="00174780" w:rsidRDefault="00174780" w:rsidP="00CA5FD1">
            <w:pPr>
              <w:rPr>
                <w:rFonts w:ascii="Helvetica" w:eastAsia="Times" w:hAnsi="Helvetica" w:cs="Helvetica"/>
                <w:i/>
                <w:spacing w:val="6"/>
                <w:szCs w:val="22"/>
              </w:rPr>
            </w:pPr>
            <w:r w:rsidRPr="00174780">
              <w:rPr>
                <w:rFonts w:ascii="Helvetica" w:eastAsia="Times" w:hAnsi="Helvetica" w:cs="Helvetica"/>
                <w:i/>
                <w:spacing w:val="6"/>
                <w:szCs w:val="22"/>
              </w:rPr>
              <w:t>Was für Rechte hat das Ressort?</w:t>
            </w:r>
          </w:p>
          <w:p w14:paraId="620D46AC" w14:textId="77777777" w:rsidR="00174780" w:rsidRDefault="00174780" w:rsidP="00CA5FD1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2AD3EEF0" w14:textId="77777777" w:rsidR="00174780" w:rsidRDefault="00174780" w:rsidP="00CA5FD1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1F822550" w14:textId="77777777" w:rsidR="00174780" w:rsidRDefault="00174780" w:rsidP="00CA5FD1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5EDE2369" w14:textId="77777777" w:rsidR="00174780" w:rsidRDefault="00174780" w:rsidP="00CA5FD1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  <w:p w14:paraId="0B015993" w14:textId="77777777" w:rsidR="00174780" w:rsidRPr="005D1816" w:rsidRDefault="00174780" w:rsidP="00CA5FD1">
            <w:pPr>
              <w:rPr>
                <w:rFonts w:ascii="Helvetica" w:eastAsia="Times" w:hAnsi="Helvetica" w:cs="Helvetica"/>
                <w:spacing w:val="6"/>
                <w:szCs w:val="22"/>
              </w:rPr>
            </w:pPr>
          </w:p>
        </w:tc>
      </w:tr>
    </w:tbl>
    <w:p w14:paraId="5163CBA1" w14:textId="6829B46C" w:rsidR="005359DC" w:rsidRPr="00174780" w:rsidRDefault="00174780" w:rsidP="00174780">
      <w:pPr>
        <w:pStyle w:val="Standartsteps4you"/>
        <w:rPr>
          <w:i/>
          <w:szCs w:val="22"/>
        </w:rPr>
      </w:pPr>
      <w:r w:rsidRPr="00650648">
        <w:rPr>
          <w:i/>
          <w:szCs w:val="22"/>
        </w:rPr>
        <w:sym w:font="Wingdings" w:char="F0E8"/>
      </w:r>
      <w:r w:rsidRPr="00650648">
        <w:rPr>
          <w:i/>
          <w:szCs w:val="22"/>
        </w:rPr>
        <w:t xml:space="preserve"> </w:t>
      </w:r>
      <w:r>
        <w:rPr>
          <w:i/>
          <w:szCs w:val="22"/>
        </w:rPr>
        <w:t>Mehr Infos siehe unter Kapitel 09.03</w:t>
      </w:r>
      <w:r w:rsidRPr="00650648">
        <w:rPr>
          <w:i/>
          <w:szCs w:val="22"/>
        </w:rPr>
        <w:t xml:space="preserve"> </w:t>
      </w:r>
      <w:r w:rsidR="00AA0E78">
        <w:rPr>
          <w:i/>
          <w:szCs w:val="22"/>
        </w:rPr>
        <w:t>Struktur und Ressorts</w:t>
      </w:r>
      <w:r>
        <w:rPr>
          <w:i/>
          <w:szCs w:val="22"/>
        </w:rPr>
        <w:t xml:space="preserve"> (S. 08-11)</w:t>
      </w:r>
    </w:p>
    <w:sectPr w:rsidR="005359DC" w:rsidRPr="00174780" w:rsidSect="00E02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418" w:left="1134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32A84" w14:textId="77777777" w:rsidR="001349F5" w:rsidRDefault="001349F5" w:rsidP="00A12810">
      <w:r>
        <w:separator/>
      </w:r>
    </w:p>
  </w:endnote>
  <w:endnote w:type="continuationSeparator" w:id="0">
    <w:p w14:paraId="52BA459A" w14:textId="77777777" w:rsidR="001349F5" w:rsidRDefault="001349F5" w:rsidP="00A1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ade18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02304" w14:textId="77777777" w:rsidR="00725FD8" w:rsidRDefault="00725F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DA23C" w14:textId="77777777" w:rsidR="005D2B48" w:rsidRPr="005D1816" w:rsidRDefault="005D2B48" w:rsidP="005D1816">
    <w:pPr>
      <w:pStyle w:val="Fuzeile"/>
    </w:pPr>
    <w:r w:rsidRPr="0011595C">
      <w:rPr>
        <w:rFonts w:ascii="Trade18" w:hAnsi="Trade18"/>
        <w:noProof/>
        <w:sz w:val="20"/>
        <w:szCs w:val="20"/>
        <w:lang w:val="de-CH" w:eastAsia="de-CH"/>
      </w:rPr>
      <w:drawing>
        <wp:anchor distT="0" distB="0" distL="114300" distR="114300" simplePos="0" relativeHeight="251663360" behindDoc="1" locked="0" layoutInCell="1" allowOverlap="1" wp14:anchorId="1D7DE6F1" wp14:editId="02115DC2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1780540" cy="542290"/>
          <wp:effectExtent l="0" t="0" r="0" b="0"/>
          <wp:wrapTight wrapText="bothSides">
            <wp:wrapPolygon edited="0">
              <wp:start x="0" y="0"/>
              <wp:lineTo x="0" y="20487"/>
              <wp:lineTo x="21261" y="20487"/>
              <wp:lineTo x="21261" y="0"/>
              <wp:lineTo x="0" y="0"/>
            </wp:wrapPolygon>
          </wp:wrapTight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go_Schriftzu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3AFE6" w14:textId="77777777" w:rsidR="00725FD8" w:rsidRDefault="00725F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D3F40" w14:textId="77777777" w:rsidR="001349F5" w:rsidRDefault="001349F5" w:rsidP="00A12810">
      <w:r>
        <w:separator/>
      </w:r>
    </w:p>
  </w:footnote>
  <w:footnote w:type="continuationSeparator" w:id="0">
    <w:p w14:paraId="2750624C" w14:textId="77777777" w:rsidR="001349F5" w:rsidRDefault="001349F5" w:rsidP="00A1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8E78E" w14:textId="77777777" w:rsidR="00725FD8" w:rsidRDefault="00725F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36B4" w14:textId="77777777" w:rsidR="005D2B48" w:rsidRPr="00DA0489" w:rsidRDefault="005D2B48" w:rsidP="00842733">
    <w:pPr>
      <w:pStyle w:val="Kopfzeile"/>
      <w:tabs>
        <w:tab w:val="left" w:pos="2729"/>
        <w:tab w:val="right" w:pos="14286"/>
      </w:tabs>
    </w:pPr>
    <w:r>
      <w:rPr>
        <w:noProof/>
        <w:lang w:val="de-CH" w:eastAsia="de-CH"/>
      </w:rPr>
      <w:drawing>
        <wp:anchor distT="0" distB="0" distL="114300" distR="114300" simplePos="0" relativeHeight="251654654" behindDoc="1" locked="0" layoutInCell="1" allowOverlap="1" wp14:anchorId="5C51458C" wp14:editId="34E5E82C">
          <wp:simplePos x="0" y="0"/>
          <wp:positionH relativeFrom="margin">
            <wp:align>left</wp:align>
          </wp:positionH>
          <wp:positionV relativeFrom="paragraph">
            <wp:posOffset>-85725</wp:posOffset>
          </wp:positionV>
          <wp:extent cx="1197610" cy="895350"/>
          <wp:effectExtent l="0" t="0" r="2540" b="0"/>
          <wp:wrapThrough wrapText="bothSides">
            <wp:wrapPolygon edited="0">
              <wp:start x="0" y="0"/>
              <wp:lineTo x="0" y="21140"/>
              <wp:lineTo x="21302" y="21140"/>
              <wp:lineTo x="21302" y="0"/>
              <wp:lineTo x="0" y="0"/>
            </wp:wrapPolygon>
          </wp:wrapThrough>
          <wp:docPr id="8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psForYouth-01-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4282AF" w14:textId="77777777" w:rsidR="005D2B48" w:rsidRDefault="005D2B48" w:rsidP="00842733">
    <w:pPr>
      <w:pStyle w:val="Kopfzeile"/>
      <w:tabs>
        <w:tab w:val="left" w:pos="2729"/>
        <w:tab w:val="right" w:pos="14286"/>
      </w:tabs>
    </w:pPr>
    <w:r>
      <w:rPr>
        <w:rFonts w:ascii="Helvetica" w:hAnsi="Helvetica"/>
        <w:b/>
        <w:noProof/>
        <w:color w:val="0070B3"/>
        <w:sz w:val="28"/>
        <w:szCs w:val="28"/>
        <w:lang w:val="de-CH" w:eastAsia="de-CH"/>
      </w:rPr>
      <w:drawing>
        <wp:anchor distT="0" distB="0" distL="114300" distR="114300" simplePos="0" relativeHeight="251661312" behindDoc="1" locked="0" layoutInCell="1" allowOverlap="1" wp14:anchorId="7308B16E" wp14:editId="2F8BB3CF">
          <wp:simplePos x="0" y="0"/>
          <wp:positionH relativeFrom="column">
            <wp:posOffset>1237615</wp:posOffset>
          </wp:positionH>
          <wp:positionV relativeFrom="paragraph">
            <wp:posOffset>69850</wp:posOffset>
          </wp:positionV>
          <wp:extent cx="838200" cy="361315"/>
          <wp:effectExtent l="0" t="0" r="0" b="635"/>
          <wp:wrapThrough wrapText="bothSides">
            <wp:wrapPolygon edited="0">
              <wp:start x="0" y="0"/>
              <wp:lineTo x="0" y="20499"/>
              <wp:lineTo x="21109" y="20499"/>
              <wp:lineTo x="21109" y="0"/>
              <wp:lineTo x="0" y="0"/>
            </wp:wrapPolygon>
          </wp:wrapThrough>
          <wp:docPr id="9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x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6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C77F9" w14:textId="77777777" w:rsidR="005D2B48" w:rsidRDefault="005D2B48" w:rsidP="00E0264F">
    <w:pPr>
      <w:pStyle w:val="Kopfzeile"/>
      <w:tabs>
        <w:tab w:val="left" w:pos="2729"/>
        <w:tab w:val="right" w:pos="14286"/>
      </w:tabs>
      <w:jc w:val="right"/>
    </w:pPr>
    <w:r>
      <w:tab/>
    </w:r>
    <w:r>
      <w:tab/>
    </w:r>
    <w:r>
      <w:tab/>
    </w:r>
  </w:p>
  <w:p w14:paraId="2CB363CD" w14:textId="161DBFDE" w:rsidR="005D2B48" w:rsidRDefault="005D2B48" w:rsidP="00E0264F">
    <w:pPr>
      <w:pStyle w:val="Kopfzeile"/>
      <w:tabs>
        <w:tab w:val="left" w:pos="2729"/>
        <w:tab w:val="right" w:pos="14286"/>
      </w:tabs>
      <w:jc w:val="right"/>
      <w:rPr>
        <w:rFonts w:ascii="Helvetica" w:hAnsi="Helvetica"/>
        <w:b/>
        <w:color w:val="F79646" w:themeColor="accent6"/>
      </w:rPr>
    </w:pPr>
    <w:r w:rsidRPr="00725FD8">
      <w:rPr>
        <w:rFonts w:ascii="Helvetica" w:hAnsi="Helvetica"/>
        <w:b/>
        <w:color w:val="EC6907"/>
      </w:rPr>
      <w:t>Arbeitsblatt</w:t>
    </w:r>
    <w:r w:rsidR="009951C3" w:rsidRPr="00725FD8">
      <w:rPr>
        <w:rFonts w:ascii="Helvetica" w:hAnsi="Helvetica"/>
        <w:b/>
        <w:color w:val="EC6907"/>
      </w:rPr>
      <w:t xml:space="preserve"> 3</w:t>
    </w:r>
  </w:p>
  <w:p w14:paraId="790868DD" w14:textId="77777777" w:rsidR="005D2B48" w:rsidRDefault="005D2B48" w:rsidP="00E0264F">
    <w:pPr>
      <w:pStyle w:val="Kopfzeile"/>
      <w:tabs>
        <w:tab w:val="left" w:pos="2729"/>
        <w:tab w:val="right" w:pos="14286"/>
      </w:tabs>
      <w:jc w:val="right"/>
      <w:rPr>
        <w:rFonts w:ascii="Helvetica" w:hAnsi="Helvetica"/>
        <w:b/>
        <w:color w:val="0070B3"/>
      </w:rPr>
    </w:pPr>
  </w:p>
  <w:p w14:paraId="52ABEBBB" w14:textId="77777777" w:rsidR="005D2B48" w:rsidRPr="005D1816" w:rsidRDefault="005D2B48" w:rsidP="005D1816">
    <w:pPr>
      <w:pStyle w:val="Kopfzeile"/>
      <w:pBdr>
        <w:bottom w:val="single" w:sz="4" w:space="1" w:color="EC6907"/>
      </w:pBdr>
      <w:tabs>
        <w:tab w:val="left" w:pos="2729"/>
        <w:tab w:val="right" w:pos="14286"/>
      </w:tabs>
      <w:rPr>
        <w:rFonts w:ascii="Helvetica" w:hAnsi="Helvetica"/>
        <w:b/>
        <w:color w:val="0070B3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E5E50" w14:textId="77777777" w:rsidR="00725FD8" w:rsidRDefault="00725FD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27ED4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1005A1"/>
    <w:multiLevelType w:val="multilevel"/>
    <w:tmpl w:val="A7029CC0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06776DA"/>
    <w:multiLevelType w:val="multilevel"/>
    <w:tmpl w:val="3B0CC234"/>
    <w:lvl w:ilvl="0">
      <w:start w:val="1"/>
      <w:numFmt w:val="decimal"/>
      <w:pStyle w:val="titel1treibstoff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8" w:hanging="1800"/>
      </w:pPr>
      <w:rPr>
        <w:rFonts w:hint="default"/>
      </w:rPr>
    </w:lvl>
  </w:abstractNum>
  <w:abstractNum w:abstractNumId="3" w15:restartNumberingAfterBreak="0">
    <w:nsid w:val="50D67130"/>
    <w:multiLevelType w:val="multilevel"/>
    <w:tmpl w:val="CA4A2B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58D06584"/>
    <w:multiLevelType w:val="hybridMultilevel"/>
    <w:tmpl w:val="7BF045F2"/>
    <w:lvl w:ilvl="0" w:tplc="C700058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34AC5"/>
    <w:multiLevelType w:val="hybridMultilevel"/>
    <w:tmpl w:val="2F369ED6"/>
    <w:lvl w:ilvl="0" w:tplc="0442B0F4">
      <w:start w:val="7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8375D"/>
    <w:multiLevelType w:val="hybridMultilevel"/>
    <w:tmpl w:val="754AF7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E1D80"/>
    <w:multiLevelType w:val="hybridMultilevel"/>
    <w:tmpl w:val="D7FA4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8B"/>
    <w:rsid w:val="000005A8"/>
    <w:rsid w:val="00015F9D"/>
    <w:rsid w:val="00024062"/>
    <w:rsid w:val="00045FE4"/>
    <w:rsid w:val="00050616"/>
    <w:rsid w:val="00053ECB"/>
    <w:rsid w:val="000837CC"/>
    <w:rsid w:val="00095C72"/>
    <w:rsid w:val="000C0D35"/>
    <w:rsid w:val="000C1B36"/>
    <w:rsid w:val="000E1420"/>
    <w:rsid w:val="000E2B4B"/>
    <w:rsid w:val="001243E5"/>
    <w:rsid w:val="001349F5"/>
    <w:rsid w:val="00147E4B"/>
    <w:rsid w:val="00173792"/>
    <w:rsid w:val="00174780"/>
    <w:rsid w:val="00197388"/>
    <w:rsid w:val="001A70D0"/>
    <w:rsid w:val="001D5945"/>
    <w:rsid w:val="001F22EA"/>
    <w:rsid w:val="00206C25"/>
    <w:rsid w:val="00247596"/>
    <w:rsid w:val="00273B5E"/>
    <w:rsid w:val="002747C4"/>
    <w:rsid w:val="002953FB"/>
    <w:rsid w:val="0031385A"/>
    <w:rsid w:val="0031579D"/>
    <w:rsid w:val="00316E91"/>
    <w:rsid w:val="00351122"/>
    <w:rsid w:val="00361ABB"/>
    <w:rsid w:val="00383FBD"/>
    <w:rsid w:val="003A4D77"/>
    <w:rsid w:val="003F6A2C"/>
    <w:rsid w:val="00400762"/>
    <w:rsid w:val="00457C74"/>
    <w:rsid w:val="0049193C"/>
    <w:rsid w:val="00492F24"/>
    <w:rsid w:val="004D6120"/>
    <w:rsid w:val="004D7CAF"/>
    <w:rsid w:val="00500BD2"/>
    <w:rsid w:val="005355C6"/>
    <w:rsid w:val="005359DC"/>
    <w:rsid w:val="00585689"/>
    <w:rsid w:val="00593798"/>
    <w:rsid w:val="005A315E"/>
    <w:rsid w:val="005A7F6B"/>
    <w:rsid w:val="005D063C"/>
    <w:rsid w:val="005D1816"/>
    <w:rsid w:val="005D2B48"/>
    <w:rsid w:val="005F7EBD"/>
    <w:rsid w:val="00622502"/>
    <w:rsid w:val="00624993"/>
    <w:rsid w:val="006661FD"/>
    <w:rsid w:val="00674065"/>
    <w:rsid w:val="006848E8"/>
    <w:rsid w:val="00693A00"/>
    <w:rsid w:val="006B5C68"/>
    <w:rsid w:val="006D455B"/>
    <w:rsid w:val="006D4E32"/>
    <w:rsid w:val="00711869"/>
    <w:rsid w:val="0072166E"/>
    <w:rsid w:val="00725FD8"/>
    <w:rsid w:val="0073463B"/>
    <w:rsid w:val="007474CE"/>
    <w:rsid w:val="007667CD"/>
    <w:rsid w:val="00784643"/>
    <w:rsid w:val="007B3285"/>
    <w:rsid w:val="007C1786"/>
    <w:rsid w:val="007C68A5"/>
    <w:rsid w:val="007E2847"/>
    <w:rsid w:val="007E799E"/>
    <w:rsid w:val="007F6383"/>
    <w:rsid w:val="007F6DE1"/>
    <w:rsid w:val="00806C0C"/>
    <w:rsid w:val="00812D28"/>
    <w:rsid w:val="00814E56"/>
    <w:rsid w:val="00823FA8"/>
    <w:rsid w:val="00824C04"/>
    <w:rsid w:val="0084095C"/>
    <w:rsid w:val="00842733"/>
    <w:rsid w:val="008432EA"/>
    <w:rsid w:val="00844286"/>
    <w:rsid w:val="0087208B"/>
    <w:rsid w:val="00875C36"/>
    <w:rsid w:val="00890F52"/>
    <w:rsid w:val="00892516"/>
    <w:rsid w:val="008A5F93"/>
    <w:rsid w:val="008B197A"/>
    <w:rsid w:val="008D3188"/>
    <w:rsid w:val="00911C94"/>
    <w:rsid w:val="00960232"/>
    <w:rsid w:val="009951C3"/>
    <w:rsid w:val="009B1B7F"/>
    <w:rsid w:val="009C2024"/>
    <w:rsid w:val="00A12810"/>
    <w:rsid w:val="00A46363"/>
    <w:rsid w:val="00A53F49"/>
    <w:rsid w:val="00A83AC1"/>
    <w:rsid w:val="00AA0E78"/>
    <w:rsid w:val="00AB782F"/>
    <w:rsid w:val="00AC3CDE"/>
    <w:rsid w:val="00AE3A05"/>
    <w:rsid w:val="00B35473"/>
    <w:rsid w:val="00B57039"/>
    <w:rsid w:val="00B76E18"/>
    <w:rsid w:val="00BA610A"/>
    <w:rsid w:val="00BB59E6"/>
    <w:rsid w:val="00BB70D6"/>
    <w:rsid w:val="00BD50D6"/>
    <w:rsid w:val="00BE0D68"/>
    <w:rsid w:val="00C23EC8"/>
    <w:rsid w:val="00C57F28"/>
    <w:rsid w:val="00C649D3"/>
    <w:rsid w:val="00C93F41"/>
    <w:rsid w:val="00C967A3"/>
    <w:rsid w:val="00CA6B06"/>
    <w:rsid w:val="00D12B70"/>
    <w:rsid w:val="00D6447E"/>
    <w:rsid w:val="00D65243"/>
    <w:rsid w:val="00D715B0"/>
    <w:rsid w:val="00DA0489"/>
    <w:rsid w:val="00DC5431"/>
    <w:rsid w:val="00DD2A87"/>
    <w:rsid w:val="00DD7F4F"/>
    <w:rsid w:val="00DE7DE1"/>
    <w:rsid w:val="00E0264F"/>
    <w:rsid w:val="00E11374"/>
    <w:rsid w:val="00E258BE"/>
    <w:rsid w:val="00E26C6D"/>
    <w:rsid w:val="00E61A4B"/>
    <w:rsid w:val="00EB4A22"/>
    <w:rsid w:val="00EB663A"/>
    <w:rsid w:val="00EC0D75"/>
    <w:rsid w:val="00F036DB"/>
    <w:rsid w:val="00F14425"/>
    <w:rsid w:val="00F145DB"/>
    <w:rsid w:val="00F33046"/>
    <w:rsid w:val="00F51B22"/>
    <w:rsid w:val="00F71D90"/>
    <w:rsid w:val="00FA2861"/>
    <w:rsid w:val="00FB0A47"/>
    <w:rsid w:val="00FC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F2C4C3A"/>
  <w14:defaultImageDpi w14:val="300"/>
  <w15:docId w15:val="{A76AAE7F-AD3F-4A3D-8FFF-529DDE311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A12810"/>
    <w:pPr>
      <w:spacing w:after="120"/>
    </w:pPr>
    <w:rPr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7EBD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30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F7EBD"/>
    <w:pPr>
      <w:keepNext/>
      <w:keepLines/>
      <w:spacing w:before="200" w:after="0"/>
      <w:outlineLvl w:val="1"/>
    </w:pPr>
    <w:rPr>
      <w:rFonts w:eastAsia="Times New Roman"/>
      <w:b/>
      <w:bCs/>
      <w:color w:val="4F81BD"/>
      <w:sz w:val="26"/>
      <w:szCs w:val="2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AC3CD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1">
    <w:name w:val="Formatvorlage1"/>
    <w:rsid w:val="00624993"/>
    <w:pPr>
      <w:numPr>
        <w:numId w:val="1"/>
      </w:numPr>
    </w:pPr>
  </w:style>
  <w:style w:type="character" w:customStyle="1" w:styleId="berschrift1Zchn">
    <w:name w:val="Überschrift 1 Zchn"/>
    <w:link w:val="berschrift1"/>
    <w:uiPriority w:val="9"/>
    <w:rsid w:val="005F7EBD"/>
    <w:rPr>
      <w:rFonts w:eastAsia="Times New Roman" w:cs="Times New Roman"/>
      <w:b/>
      <w:bCs/>
      <w:color w:val="365F91"/>
      <w:sz w:val="30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"/>
    <w:semiHidden/>
    <w:rsid w:val="00AC3CDE"/>
    <w:rPr>
      <w:rFonts w:ascii="Cambria" w:eastAsia="Times New Roman" w:hAnsi="Cambria" w:cs="Times New Roman"/>
      <w:b/>
      <w:bCs/>
      <w:color w:val="4F81BD"/>
      <w:sz w:val="24"/>
      <w:szCs w:val="24"/>
      <w:lang w:val="de-DE" w:eastAsia="de-DE"/>
    </w:rPr>
  </w:style>
  <w:style w:type="paragraph" w:customStyle="1" w:styleId="Inhaltsverzeichnisberschrift1">
    <w:name w:val="Inhaltsverzeichnisüberschrift1"/>
    <w:basedOn w:val="berschrift1"/>
    <w:next w:val="Standard"/>
    <w:uiPriority w:val="39"/>
    <w:semiHidden/>
    <w:unhideWhenUsed/>
    <w:qFormat/>
    <w:rsid w:val="00AC3CDE"/>
    <w:pPr>
      <w:spacing w:line="276" w:lineRule="auto"/>
      <w:outlineLvl w:val="9"/>
    </w:pPr>
    <w:rPr>
      <w:rFonts w:ascii="Cambria" w:hAnsi="Cambria"/>
      <w:lang w:eastAsia="en-US"/>
    </w:rPr>
  </w:style>
  <w:style w:type="paragraph" w:customStyle="1" w:styleId="titel1treibstoff">
    <w:name w:val="titel_1._treib.stoff"/>
    <w:qFormat/>
    <w:rsid w:val="005F7EBD"/>
    <w:pPr>
      <w:numPr>
        <w:numId w:val="3"/>
      </w:numPr>
      <w:spacing w:before="120" w:after="120"/>
    </w:pPr>
    <w:rPr>
      <w:rFonts w:eastAsia="Times New Roman"/>
      <w:b/>
      <w:bCs/>
      <w:iCs/>
      <w:sz w:val="28"/>
      <w:szCs w:val="22"/>
      <w:lang w:eastAsia="de-DE"/>
    </w:rPr>
  </w:style>
  <w:style w:type="paragraph" w:customStyle="1" w:styleId="standardtreibstoff">
    <w:name w:val="standard_treib.stoff"/>
    <w:qFormat/>
    <w:rsid w:val="00AC3CDE"/>
    <w:pPr>
      <w:spacing w:after="120" w:line="240" w:lineRule="exact"/>
      <w:jc w:val="both"/>
    </w:pPr>
    <w:rPr>
      <w:rFonts w:ascii="Arial" w:eastAsia="Times New Roman" w:hAnsi="Arial"/>
      <w:bCs/>
      <w:iCs/>
      <w:sz w:val="22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AC3CDE"/>
    <w:pPr>
      <w:ind w:left="720"/>
      <w:contextualSpacing/>
    </w:pPr>
    <w:rPr>
      <w:rFonts w:eastAsia="Times New Roman"/>
    </w:rPr>
  </w:style>
  <w:style w:type="paragraph" w:styleId="Kopfzeile">
    <w:name w:val="header"/>
    <w:basedOn w:val="Standard"/>
    <w:link w:val="KopfzeileZchn"/>
    <w:unhideWhenUsed/>
    <w:rsid w:val="007667CD"/>
    <w:pPr>
      <w:tabs>
        <w:tab w:val="center" w:pos="4536"/>
        <w:tab w:val="right" w:pos="9072"/>
      </w:tabs>
      <w:spacing w:after="0"/>
    </w:pPr>
    <w:rPr>
      <w:rFonts w:ascii="Arial" w:hAnsi="Arial"/>
      <w:sz w:val="24"/>
      <w:lang w:val="de-DE"/>
    </w:rPr>
  </w:style>
  <w:style w:type="character" w:customStyle="1" w:styleId="KopfzeileZchn">
    <w:name w:val="Kopfzeile Zchn"/>
    <w:link w:val="Kopfzeile"/>
    <w:rsid w:val="007667CD"/>
    <w:rPr>
      <w:rFonts w:ascii="Arial" w:hAnsi="Arial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7667CD"/>
    <w:pPr>
      <w:tabs>
        <w:tab w:val="center" w:pos="4536"/>
        <w:tab w:val="right" w:pos="9072"/>
      </w:tabs>
      <w:spacing w:after="0"/>
    </w:pPr>
    <w:rPr>
      <w:rFonts w:ascii="Arial" w:hAnsi="Arial"/>
      <w:sz w:val="24"/>
      <w:lang w:val="de-DE"/>
    </w:rPr>
  </w:style>
  <w:style w:type="character" w:customStyle="1" w:styleId="FuzeileZchn">
    <w:name w:val="Fußzeile Zchn"/>
    <w:link w:val="Fuzeile"/>
    <w:uiPriority w:val="99"/>
    <w:rsid w:val="007667CD"/>
    <w:rPr>
      <w:rFonts w:ascii="Arial" w:hAnsi="Arial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7CD"/>
    <w:pPr>
      <w:spacing w:after="0"/>
    </w:pPr>
    <w:rPr>
      <w:rFonts w:ascii="Tahoma" w:hAnsi="Tahoma"/>
      <w:sz w:val="16"/>
      <w:szCs w:val="16"/>
      <w:lang w:val="de-DE"/>
    </w:rPr>
  </w:style>
  <w:style w:type="character" w:customStyle="1" w:styleId="SprechblasentextZchn">
    <w:name w:val="Sprechblasentext Zchn"/>
    <w:link w:val="Sprechblasentext"/>
    <w:uiPriority w:val="99"/>
    <w:semiHidden/>
    <w:rsid w:val="007667CD"/>
    <w:rPr>
      <w:rFonts w:ascii="Tahoma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link w:val="berschrift2"/>
    <w:uiPriority w:val="9"/>
    <w:rsid w:val="005F7EBD"/>
    <w:rPr>
      <w:rFonts w:eastAsia="Times New Roman" w:cs="Times New Roman"/>
      <w:b/>
      <w:bCs/>
      <w:color w:val="4F81BD"/>
      <w:sz w:val="26"/>
      <w:szCs w:val="26"/>
      <w:lang w:val="de-DE" w:eastAsia="de-DE"/>
    </w:rPr>
  </w:style>
  <w:style w:type="table" w:styleId="Tabellenraster">
    <w:name w:val="Table Grid"/>
    <w:basedOn w:val="NormaleTabelle"/>
    <w:uiPriority w:val="59"/>
    <w:rsid w:val="00457C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3">
    <w:name w:val="Body Text 3"/>
    <w:link w:val="Textkrper3Zchn"/>
    <w:uiPriority w:val="99"/>
    <w:semiHidden/>
    <w:unhideWhenUsed/>
    <w:rsid w:val="000E2B4B"/>
    <w:pPr>
      <w:spacing w:after="120" w:line="360" w:lineRule="auto"/>
    </w:pPr>
    <w:rPr>
      <w:rFonts w:ascii="Franklin Gothic Book" w:eastAsia="Times New Roman" w:hAnsi="Franklin Gothic Book"/>
      <w:color w:val="000000"/>
      <w:kern w:val="28"/>
      <w:sz w:val="18"/>
      <w:szCs w:val="18"/>
      <w14:ligatures w14:val="standard"/>
      <w14:cntxtAlts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E2B4B"/>
    <w:rPr>
      <w:rFonts w:ascii="Franklin Gothic Book" w:eastAsia="Times New Roman" w:hAnsi="Franklin Gothic Book"/>
      <w:color w:val="000000"/>
      <w:kern w:val="28"/>
      <w:sz w:val="18"/>
      <w:szCs w:val="18"/>
      <w14:ligatures w14:val="standard"/>
      <w14:cntxtAlts/>
    </w:rPr>
  </w:style>
  <w:style w:type="paragraph" w:styleId="Listenabsatz">
    <w:name w:val="List Paragraph"/>
    <w:basedOn w:val="Standard"/>
    <w:uiPriority w:val="34"/>
    <w:qFormat/>
    <w:rsid w:val="007F6DE1"/>
    <w:pPr>
      <w:ind w:left="720"/>
      <w:contextualSpacing/>
    </w:pPr>
  </w:style>
  <w:style w:type="paragraph" w:customStyle="1" w:styleId="Standartsteps4you">
    <w:name w:val="Standart.steps4you"/>
    <w:basedOn w:val="Standard"/>
    <w:qFormat/>
    <w:rsid w:val="00784643"/>
    <w:pPr>
      <w:spacing w:after="0"/>
      <w:jc w:val="both"/>
    </w:pPr>
    <w:rPr>
      <w:rFonts w:ascii="Helvetica" w:eastAsia="Times New Roman" w:hAnsi="Helvetic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%20Appius\Desktop\Austausch%20Zug\Vorbereitung-Kurs\Arbeitsmaterialien\Vorlagen\Arbeitsbl&#228;tter_Vorlage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4543-016F-45DD-8208-8FAD50871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Arbeitsblätter_Vorlage_quer</Template>
  <TotalTime>0</TotalTime>
  <Pages>1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St. Michael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Appius</dc:creator>
  <cp:lastModifiedBy>Sabine Barman</cp:lastModifiedBy>
  <cp:revision>11</cp:revision>
  <cp:lastPrinted>2017-03-24T13:55:00Z</cp:lastPrinted>
  <dcterms:created xsi:type="dcterms:W3CDTF">2017-03-24T13:44:00Z</dcterms:created>
  <dcterms:modified xsi:type="dcterms:W3CDTF">2017-03-30T09:04:00Z</dcterms:modified>
</cp:coreProperties>
</file>